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96B4438" w14:textId="5B1145DC" w:rsidR="00806FF3" w:rsidRDefault="007F5F99" w:rsidP="00806FF3">
      <w:sdt>
        <w:sdtPr>
          <w:id w:val="2124493152"/>
          <w:placeholder>
            <w:docPart w:val="4F7502921AE44EE88B79345903290724"/>
          </w:placeholder>
          <w:temporary/>
          <w:showingPlcHdr/>
          <w15:appearance w15:val="hidden"/>
        </w:sdtPr>
        <w:sdtEndPr/>
        <w:sdtContent>
          <w:r w:rsidR="005D6CC7" w:rsidRPr="005D6CC7">
            <w:t>Fill out the form completely and email to</w:t>
          </w:r>
          <w:r w:rsidR="00AE2E9C">
            <w:t xml:space="preserve">: sportmiltonkeynes2019@gmail.com </w:t>
          </w:r>
        </w:sdtContent>
      </w:sdt>
    </w:p>
    <w:tbl>
      <w:tblPr>
        <w:tblStyle w:val="TableGrid"/>
        <w:tblW w:w="56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846"/>
        <w:gridCol w:w="7747"/>
      </w:tblGrid>
      <w:tr w:rsidR="003F5487" w:rsidRPr="00846B76" w14:paraId="7C9179B6" w14:textId="77777777" w:rsidTr="00AE2E9C">
        <w:trPr>
          <w:trHeight w:val="1025"/>
        </w:trPr>
        <w:sdt>
          <w:sdtPr>
            <w:id w:val="1154723608"/>
            <w:lock w:val="contentLocked"/>
            <w:placeholder>
              <w:docPart w:val="904F1A1164634026A292D4FFE6B7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gridSpan w:val="2"/>
                <w:vAlign w:val="bottom"/>
              </w:tcPr>
              <w:p w14:paraId="7324BEEE" w14:textId="3EB2FDD6" w:rsidR="00650259" w:rsidRPr="00846B76" w:rsidRDefault="000C217B" w:rsidP="005D6CC7">
                <w:r>
                  <w:t>Nomination for month of</w:t>
                </w:r>
              </w:p>
            </w:tc>
          </w:sdtContent>
        </w:sdt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3BD9F34" w14:textId="58CCCAB1" w:rsidR="00650259" w:rsidRPr="00846B76" w:rsidRDefault="00650259" w:rsidP="005D6CC7">
            <w:pPr>
              <w:spacing w:before="120"/>
            </w:pPr>
          </w:p>
        </w:tc>
      </w:tr>
      <w:tr w:rsidR="0099623B" w:rsidRPr="00846B76" w14:paraId="38C04ABC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73F72390" w14:textId="3C1F93AA" w:rsidR="0099623B" w:rsidRPr="00846B76" w:rsidRDefault="0099623B" w:rsidP="0099623B">
            <w:r>
              <w:t>Name of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B1C539B" w14:textId="3302C671" w:rsidR="0099623B" w:rsidRPr="00846B76" w:rsidRDefault="0099623B" w:rsidP="0099623B">
            <w:pPr>
              <w:spacing w:before="120"/>
            </w:pPr>
          </w:p>
        </w:tc>
      </w:tr>
      <w:tr w:rsidR="006B5A8B" w:rsidRPr="00846B76" w14:paraId="7B01DBD7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25E66383" w14:textId="7EA9152B" w:rsidR="006B5A8B" w:rsidRDefault="006B5A8B" w:rsidP="0099623B">
            <w:r>
              <w:t>Age if under 18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2845D74" w14:textId="77777777" w:rsidR="006B5A8B" w:rsidRPr="00846B76" w:rsidRDefault="006B5A8B" w:rsidP="0099623B">
            <w:pPr>
              <w:spacing w:before="120"/>
            </w:pPr>
          </w:p>
        </w:tc>
      </w:tr>
      <w:tr w:rsidR="0099623B" w:rsidRPr="00846B76" w14:paraId="44BDA769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43FFD7A7" w14:textId="27E6719B" w:rsidR="0099623B" w:rsidRPr="00846B76" w:rsidRDefault="0099623B" w:rsidP="0099623B">
            <w:r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900F4D7" w14:textId="419FE95B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32A811FE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3ACC2FAD" w14:textId="1C41B7FC" w:rsidR="0099623B" w:rsidRDefault="0099623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464DD318" w14:textId="2EC8111E" w:rsidR="0099623B" w:rsidRPr="00846B76" w:rsidRDefault="0099623B" w:rsidP="0099623B">
            <w:pPr>
              <w:spacing w:before="120"/>
            </w:pPr>
          </w:p>
        </w:tc>
      </w:tr>
      <w:tr w:rsidR="00B10670" w:rsidRPr="00846B76" w14:paraId="7FC7E01C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0A5405EC" w14:textId="558CC6E7" w:rsidR="00B10670" w:rsidRDefault="00B10670" w:rsidP="0099623B">
            <w:r>
              <w:t>Name of Club/Organisation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473F697" w14:textId="77777777" w:rsidR="00B10670" w:rsidRPr="00846B76" w:rsidRDefault="00B10670" w:rsidP="0099623B">
            <w:pPr>
              <w:spacing w:before="120"/>
            </w:pPr>
          </w:p>
        </w:tc>
      </w:tr>
      <w:tr w:rsidR="0099623B" w:rsidRPr="00846B76" w14:paraId="1F2ECEEB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6B7DB0C3" w14:textId="77777777" w:rsidR="0099623B" w:rsidRDefault="0099623B" w:rsidP="0099623B"/>
          <w:p w14:paraId="414D505E" w14:textId="77777777" w:rsidR="00B10670" w:rsidRDefault="00B10670" w:rsidP="0099623B"/>
          <w:p w14:paraId="74C701AE" w14:textId="2F99FB60" w:rsidR="0099623B" w:rsidRPr="00846B76" w:rsidRDefault="0099623B" w:rsidP="0099623B">
            <w:r>
              <w:t>Club Contact Name &amp; Position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11986A33" w14:textId="4C457A33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401D9A44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16CDD1E5" w14:textId="07C2A2D8" w:rsidR="0099623B" w:rsidRDefault="0099623B" w:rsidP="0099623B">
            <w:r w:rsidRPr="003F5487">
              <w:t>Address &amp; Post 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70F9F449" w14:textId="206DC940" w:rsidR="0099623B" w:rsidRDefault="0099623B" w:rsidP="0099623B">
            <w:pPr>
              <w:spacing w:before="120"/>
            </w:pPr>
          </w:p>
        </w:tc>
      </w:tr>
      <w:tr w:rsidR="0099623B" w:rsidRPr="00846B76" w14:paraId="5F1CE79C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61C4BD2C" w14:textId="080EF0FB" w:rsidR="0099623B" w:rsidRPr="00846B76" w:rsidRDefault="0099623B" w:rsidP="0099623B">
            <w:r>
              <w:t>Phone Number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39A3CD7" w14:textId="2ECE641C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2F0D0BA3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72EE2DE6" w14:textId="2BEBD2C2" w:rsidR="0099623B" w:rsidRPr="00846B76" w:rsidRDefault="0099623B" w:rsidP="0099623B">
            <w:r>
              <w:t>Nominated by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3663D5C7" w14:textId="3EE34111" w:rsidR="0099623B" w:rsidRPr="00846B76" w:rsidRDefault="0099623B" w:rsidP="0099623B">
            <w:pPr>
              <w:spacing w:before="120"/>
            </w:pPr>
          </w:p>
        </w:tc>
      </w:tr>
      <w:tr w:rsidR="0099623B" w:rsidRPr="00846B76" w14:paraId="67C14EDD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6CD28D41" w14:textId="5BB60BD6" w:rsidR="0099623B" w:rsidRDefault="0099623B" w:rsidP="0099623B">
            <w:r>
              <w:lastRenderedPageBreak/>
              <w:t>Address &amp; Postcode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481EF2C" w14:textId="2F43FA2D" w:rsidR="0099623B" w:rsidRDefault="0099623B" w:rsidP="0099623B">
            <w:pPr>
              <w:spacing w:before="120"/>
            </w:pPr>
          </w:p>
        </w:tc>
      </w:tr>
      <w:tr w:rsidR="0099623B" w:rsidRPr="00846B76" w14:paraId="080B0FB4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329366F8" w14:textId="45F77AD1" w:rsidR="0099623B" w:rsidRDefault="0099623B" w:rsidP="0099623B">
            <w:r>
              <w:t>Phone No &amp; Email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5BE1FF46" w14:textId="5DE15162" w:rsidR="0099623B" w:rsidRDefault="0099623B" w:rsidP="0099623B">
            <w:pPr>
              <w:spacing w:before="120"/>
            </w:pPr>
          </w:p>
        </w:tc>
      </w:tr>
      <w:tr w:rsidR="0099623B" w:rsidRPr="00846B76" w14:paraId="61751220" w14:textId="77777777" w:rsidTr="00AE2E9C">
        <w:trPr>
          <w:trHeight w:val="1025"/>
        </w:trPr>
        <w:tc>
          <w:tcPr>
            <w:tcW w:w="1346" w:type="pct"/>
            <w:gridSpan w:val="2"/>
            <w:vAlign w:val="bottom"/>
          </w:tcPr>
          <w:p w14:paraId="440AA0F0" w14:textId="7FC36CDD" w:rsidR="0099623B" w:rsidRDefault="0099623B" w:rsidP="0099623B">
            <w:r>
              <w:t>Relationship to Nominee</w:t>
            </w:r>
          </w:p>
        </w:tc>
        <w:tc>
          <w:tcPr>
            <w:tcW w:w="3654" w:type="pct"/>
            <w:tcBorders>
              <w:bottom w:val="single" w:sz="4" w:space="0" w:color="auto"/>
            </w:tcBorders>
            <w:vAlign w:val="bottom"/>
          </w:tcPr>
          <w:p w14:paraId="66CCFF90" w14:textId="27FC0FEB" w:rsidR="0099623B" w:rsidRDefault="0099623B" w:rsidP="0099623B">
            <w:pPr>
              <w:spacing w:before="120"/>
            </w:pPr>
          </w:p>
        </w:tc>
      </w:tr>
      <w:tr w:rsidR="00E732CA" w14:paraId="2D49AF97" w14:textId="77777777" w:rsidTr="00AE2E9C">
        <w:trPr>
          <w:gridAfter w:val="2"/>
          <w:wAfter w:w="4053" w:type="pct"/>
          <w:trHeight w:val="527"/>
        </w:trPr>
        <w:tc>
          <w:tcPr>
            <w:tcW w:w="947" w:type="pct"/>
            <w:vAlign w:val="bottom"/>
          </w:tcPr>
          <w:p w14:paraId="6ABE9AE8" w14:textId="1C642943" w:rsidR="00E732CA" w:rsidRDefault="00E732CA" w:rsidP="002B404F"/>
        </w:tc>
      </w:tr>
      <w:tr w:rsidR="00E732CA" w:rsidRPr="00846B76" w14:paraId="41A4524B" w14:textId="77777777" w:rsidTr="00AE2E9C">
        <w:trPr>
          <w:gridAfter w:val="2"/>
          <w:wAfter w:w="4053" w:type="pct"/>
          <w:trHeight w:val="305"/>
        </w:trPr>
        <w:tc>
          <w:tcPr>
            <w:tcW w:w="947" w:type="pct"/>
            <w:vAlign w:val="bottom"/>
          </w:tcPr>
          <w:p w14:paraId="7EE2109D" w14:textId="50D4BB80" w:rsidR="00E732CA" w:rsidRPr="00846B76" w:rsidRDefault="00E732CA" w:rsidP="002B404F"/>
        </w:tc>
      </w:tr>
      <w:tr w:rsidR="00B10670" w14:paraId="364AB239" w14:textId="77777777" w:rsidTr="00D72505">
        <w:trPr>
          <w:gridAfter w:val="2"/>
          <w:wAfter w:w="4053" w:type="pct"/>
          <w:trHeight w:val="527"/>
        </w:trPr>
        <w:tc>
          <w:tcPr>
            <w:tcW w:w="947" w:type="pct"/>
            <w:vAlign w:val="bottom"/>
          </w:tcPr>
          <w:p w14:paraId="49C21920" w14:textId="450D50F8" w:rsidR="00B10670" w:rsidRDefault="00B10670" w:rsidP="00D72505"/>
        </w:tc>
      </w:tr>
      <w:tr w:rsidR="00B10670" w:rsidRPr="00846B76" w14:paraId="31B24F56" w14:textId="77777777" w:rsidTr="00D72505">
        <w:trPr>
          <w:gridAfter w:val="2"/>
          <w:wAfter w:w="4053" w:type="pct"/>
          <w:trHeight w:val="305"/>
        </w:trPr>
        <w:tc>
          <w:tcPr>
            <w:tcW w:w="947" w:type="pct"/>
            <w:vAlign w:val="bottom"/>
          </w:tcPr>
          <w:p w14:paraId="6AA40720" w14:textId="77777777" w:rsidR="00B10670" w:rsidRPr="00846B76" w:rsidRDefault="00B10670" w:rsidP="00D72505"/>
        </w:tc>
      </w:tr>
    </w:tbl>
    <w:p w14:paraId="3EAC796E" w14:textId="4A1603ED" w:rsidR="00806FF3" w:rsidRDefault="00E732CA" w:rsidP="0073326A">
      <w:pPr>
        <w:spacing w:after="0"/>
        <w:rPr>
          <w:sz w:val="22"/>
        </w:rPr>
      </w:pPr>
      <w:r w:rsidRPr="00E732CA">
        <w:rPr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777590" wp14:editId="5AF314C7">
                <wp:simplePos x="0" y="0"/>
                <wp:positionH relativeFrom="margin">
                  <wp:posOffset>157371</wp:posOffset>
                </wp:positionH>
                <wp:positionV relativeFrom="paragraph">
                  <wp:posOffset>1136432</wp:posOffset>
                </wp:positionV>
                <wp:extent cx="5791200" cy="6163945"/>
                <wp:effectExtent l="0" t="0" r="1905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616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placeholder>
                                <w:docPart w:val="E6917F06BA2E46B2A818B9B131CD462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28A430" w14:textId="77777777" w:rsidR="00E732CA" w:rsidRDefault="00E732CA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75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4pt;margin-top:89.5pt;width:456pt;height:485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" strokecolor="black [3213]" strokeweight="1.5pt">
                <v:textbox>
                  <w:txbxContent>
                    <w:sdt>
                      <w:sdtPr>
                        <w:id w:val="568603642"/>
                        <w:placeholder>
                          <w:docPart w:val="E6917F06BA2E46B2A818B9B131CD4620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28A430" w14:textId="77777777" w:rsidR="00E732CA" w:rsidRDefault="00E732CA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56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1"/>
      </w:tblGrid>
      <w:tr w:rsidR="00B10670" w14:paraId="499EF377" w14:textId="77777777" w:rsidTr="00D72505">
        <w:trPr>
          <w:trHeight w:val="527"/>
        </w:trPr>
        <w:tc>
          <w:tcPr>
            <w:tcW w:w="947" w:type="pct"/>
            <w:vAlign w:val="bottom"/>
          </w:tcPr>
          <w:p w14:paraId="4FB40E8C" w14:textId="77777777" w:rsidR="00B10670" w:rsidRDefault="00B10670" w:rsidP="00D72505">
            <w:r w:rsidRPr="00B10670">
              <w:rPr>
                <w:sz w:val="48"/>
              </w:rPr>
              <w:t>Achievements</w:t>
            </w:r>
          </w:p>
        </w:tc>
      </w:tr>
      <w:tr w:rsidR="00B10670" w:rsidRPr="00846B76" w14:paraId="779C5F9F" w14:textId="77777777" w:rsidTr="00D72505">
        <w:trPr>
          <w:trHeight w:val="305"/>
        </w:trPr>
        <w:tc>
          <w:tcPr>
            <w:tcW w:w="947" w:type="pct"/>
            <w:vAlign w:val="bottom"/>
          </w:tcPr>
          <w:p w14:paraId="71EEF791" w14:textId="77777777" w:rsidR="00B10670" w:rsidRPr="00846B76" w:rsidRDefault="00B10670" w:rsidP="00D72505"/>
        </w:tc>
      </w:tr>
    </w:tbl>
    <w:p w14:paraId="49A16532" w14:textId="77777777" w:rsidR="00B10670" w:rsidRPr="00B10670" w:rsidRDefault="00B10670" w:rsidP="00B10670">
      <w:pPr>
        <w:rPr>
          <w:sz w:val="22"/>
        </w:rPr>
      </w:pPr>
    </w:p>
    <w:sectPr w:rsidR="00B10670" w:rsidRPr="00B10670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9A81B" w14:textId="77777777" w:rsidR="00711583" w:rsidRDefault="00711583" w:rsidP="00650259">
      <w:pPr>
        <w:spacing w:after="0" w:line="240" w:lineRule="auto"/>
      </w:pPr>
      <w:r>
        <w:separator/>
      </w:r>
    </w:p>
  </w:endnote>
  <w:endnote w:type="continuationSeparator" w:id="0">
    <w:p w14:paraId="4753E3C4" w14:textId="77777777" w:rsidR="00711583" w:rsidRDefault="0071158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1F1FEF9-5571-41F5-B1B0-79A4E3F349F1}"/>
    <w:embedBold r:id="rId2" w:fontKey="{39C1D698-3994-40F6-8A96-8522959F2E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43CE85C-1C22-4F78-9B63-ADFDFEEFBFC0}"/>
    <w:embedBold r:id="rId4" w:fontKey="{973C50EB-6ADA-4F5A-84DA-63E9D24D7A81}"/>
    <w:embedItalic r:id="rId5" w:fontKey="{18D2087E-A9AB-4859-BA09-C0B59ACC010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956D64F-878B-4591-95AC-2262A3B29A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1A8D123-2D1C-4225-9EDC-62609AC6F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37B26" w14:textId="1B4C7EAE" w:rsidR="0073326A" w:rsidRDefault="00212D0B" w:rsidP="0073326A">
    <w:pPr>
      <w:pStyle w:val="NoSpacing"/>
    </w:pPr>
    <w:r>
      <w:t>Are you happy for pictures of the nominee to be used by SportMK for publicity purposes if</w:t>
    </w:r>
    <w:r w:rsidR="00474031">
      <w:t xml:space="preserve"> </w:t>
    </w:r>
    <w:r w:rsidR="008E213C">
      <w:t>so if</w:t>
    </w:r>
    <w:r>
      <w:t xml:space="preserve"> please</w:t>
    </w:r>
    <w:r w:rsidR="00474031">
      <w:t xml:space="preserve"> tick box</w:t>
    </w:r>
    <w:sdt>
      <w:sdtPr>
        <w:id w:val="1919056546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r w:rsidR="00474031">
          <w:rPr>
            <w:rFonts w:ascii="MS Gothic" w:eastAsia="MS Gothic" w:hAnsi="MS Gothic" w:hint="eastAsia"/>
          </w:rPr>
          <w:t>☐</w:t>
        </w:r>
      </w:sdtContent>
    </w:sdt>
    <w:r w:rsidR="00474031">
      <w:t xml:space="preserve"> and if possible </w:t>
    </w:r>
    <w:r>
      <w:t xml:space="preserve">supply </w:t>
    </w:r>
    <w:proofErr w:type="gramStart"/>
    <w:r>
      <w:t>photo</w:t>
    </w:r>
    <w:proofErr w:type="gramEnd"/>
  </w:p>
  <w:p w14:paraId="084872F0" w14:textId="77777777" w:rsidR="00212D0B" w:rsidRDefault="00212D0B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4BC82" w14:textId="77777777" w:rsidR="00711583" w:rsidRDefault="00711583" w:rsidP="00650259">
      <w:pPr>
        <w:spacing w:after="0" w:line="240" w:lineRule="auto"/>
      </w:pPr>
      <w:r>
        <w:separator/>
      </w:r>
    </w:p>
  </w:footnote>
  <w:footnote w:type="continuationSeparator" w:id="0">
    <w:p w14:paraId="70D040AB" w14:textId="77777777" w:rsidR="00711583" w:rsidRDefault="0071158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260A9746" w14:textId="77777777" w:rsidTr="00494635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41C4FCA6" w14:textId="0C53D12D" w:rsidR="00576892" w:rsidRPr="00713D1C" w:rsidRDefault="00925F23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68C608D" wp14:editId="5A1FCB36">
                <wp:extent cx="698500" cy="639847"/>
                <wp:effectExtent l="0" t="0" r="6350" b="825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port-mk-logo1-e142921027746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349" cy="64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3D1D3F1A" w14:textId="43C252D5" w:rsidR="00576892" w:rsidRPr="00732B16" w:rsidRDefault="00D5439F" w:rsidP="00732B16">
          <w:pPr>
            <w:pStyle w:val="Header"/>
          </w:pPr>
          <w:r>
            <w:t>Sports Achiever of the Month</w:t>
          </w:r>
        </w:p>
      </w:tc>
    </w:tr>
  </w:tbl>
  <w:p w14:paraId="7F5A0F33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DC"/>
    <w:rsid w:val="000175D3"/>
    <w:rsid w:val="00052382"/>
    <w:rsid w:val="0006568A"/>
    <w:rsid w:val="00076F0F"/>
    <w:rsid w:val="00084253"/>
    <w:rsid w:val="00097520"/>
    <w:rsid w:val="000C217B"/>
    <w:rsid w:val="000D1F49"/>
    <w:rsid w:val="0012303C"/>
    <w:rsid w:val="001727CA"/>
    <w:rsid w:val="001C1177"/>
    <w:rsid w:val="00212D0B"/>
    <w:rsid w:val="00290F5E"/>
    <w:rsid w:val="002C56E6"/>
    <w:rsid w:val="002E24FE"/>
    <w:rsid w:val="00335230"/>
    <w:rsid w:val="00361E11"/>
    <w:rsid w:val="003A686A"/>
    <w:rsid w:val="003B4744"/>
    <w:rsid w:val="003F0847"/>
    <w:rsid w:val="003F5487"/>
    <w:rsid w:val="003F55D9"/>
    <w:rsid w:val="0040090B"/>
    <w:rsid w:val="0046302A"/>
    <w:rsid w:val="00474031"/>
    <w:rsid w:val="00487D2D"/>
    <w:rsid w:val="00494635"/>
    <w:rsid w:val="004D5D62"/>
    <w:rsid w:val="004F5F2B"/>
    <w:rsid w:val="005112D0"/>
    <w:rsid w:val="00577E06"/>
    <w:rsid w:val="005A3BF7"/>
    <w:rsid w:val="005D6CC7"/>
    <w:rsid w:val="005F2035"/>
    <w:rsid w:val="005F7990"/>
    <w:rsid w:val="0063119E"/>
    <w:rsid w:val="0063739C"/>
    <w:rsid w:val="00650259"/>
    <w:rsid w:val="00651C81"/>
    <w:rsid w:val="006B5A8B"/>
    <w:rsid w:val="006E62D8"/>
    <w:rsid w:val="00711583"/>
    <w:rsid w:val="00713D1C"/>
    <w:rsid w:val="00732B16"/>
    <w:rsid w:val="0073326A"/>
    <w:rsid w:val="007579A9"/>
    <w:rsid w:val="00770F25"/>
    <w:rsid w:val="007A35A8"/>
    <w:rsid w:val="007B0A85"/>
    <w:rsid w:val="007C3DFE"/>
    <w:rsid w:val="007C6A52"/>
    <w:rsid w:val="007E00D9"/>
    <w:rsid w:val="007F5F99"/>
    <w:rsid w:val="00806FF3"/>
    <w:rsid w:val="0082043E"/>
    <w:rsid w:val="008E203A"/>
    <w:rsid w:val="008E213C"/>
    <w:rsid w:val="0091229C"/>
    <w:rsid w:val="00925F23"/>
    <w:rsid w:val="009377C3"/>
    <w:rsid w:val="00940E73"/>
    <w:rsid w:val="00964D7A"/>
    <w:rsid w:val="00976D36"/>
    <w:rsid w:val="0098597D"/>
    <w:rsid w:val="0099623B"/>
    <w:rsid w:val="009F619A"/>
    <w:rsid w:val="009F6DDE"/>
    <w:rsid w:val="00A370A8"/>
    <w:rsid w:val="00A51B9A"/>
    <w:rsid w:val="00A60442"/>
    <w:rsid w:val="00AB0BCC"/>
    <w:rsid w:val="00AE2E9C"/>
    <w:rsid w:val="00AF0443"/>
    <w:rsid w:val="00B10670"/>
    <w:rsid w:val="00B160CA"/>
    <w:rsid w:val="00B87E53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0039"/>
    <w:rsid w:val="00D16163"/>
    <w:rsid w:val="00D5439F"/>
    <w:rsid w:val="00DA51DC"/>
    <w:rsid w:val="00DB3FAD"/>
    <w:rsid w:val="00DE4102"/>
    <w:rsid w:val="00E04002"/>
    <w:rsid w:val="00E61C09"/>
    <w:rsid w:val="00E677FE"/>
    <w:rsid w:val="00E732CA"/>
    <w:rsid w:val="00EA16B4"/>
    <w:rsid w:val="00EB3A6F"/>
    <w:rsid w:val="00EB3B58"/>
    <w:rsid w:val="00EC7359"/>
    <w:rsid w:val="00ED352B"/>
    <w:rsid w:val="00EE3054"/>
    <w:rsid w:val="00F00606"/>
    <w:rsid w:val="00F01256"/>
    <w:rsid w:val="00F721B4"/>
    <w:rsid w:val="00FA6EB1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AF0F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D3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yne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F7502921AE44EE88B79345903290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169A0-1BF5-4BEC-916C-D33691140C05}"/>
      </w:docPartPr>
      <w:docPartBody>
        <w:p w:rsidR="009D40C4" w:rsidRDefault="00B01180">
          <w:pPr>
            <w:pStyle w:val="4F7502921AE44EE88B79345903290724"/>
          </w:pPr>
          <w:r w:rsidRPr="005D6CC7">
            <w:t>Fill out the form completely and email to</w:t>
          </w:r>
          <w:r>
            <w:t xml:space="preserve">: sportmiltonkeynes2019@gmail.com </w:t>
          </w:r>
        </w:p>
      </w:docPartBody>
    </w:docPart>
    <w:docPart>
      <w:docPartPr>
        <w:name w:val="904F1A1164634026A292D4FFE6B7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ED169-1376-4460-845E-8A0AAD7CF473}"/>
      </w:docPartPr>
      <w:docPartBody>
        <w:p w:rsidR="009D40C4" w:rsidRDefault="00B01180">
          <w:pPr>
            <w:pStyle w:val="904F1A1164634026A292D4FFE6B709B7"/>
          </w:pPr>
          <w:r>
            <w:t>Nomination for month of</w:t>
          </w:r>
        </w:p>
      </w:docPartBody>
    </w:docPart>
    <w:docPart>
      <w:docPartPr>
        <w:name w:val="E6917F06BA2E46B2A818B9B131CD4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D7654-4C2B-4C5C-906B-F5F7C6F2FDE3}"/>
      </w:docPartPr>
      <w:docPartBody>
        <w:p w:rsidR="006F6BED" w:rsidRDefault="00B01180">
          <w:r>
            <w:t>[Grab your reader’s attention with a great quote from the document or use this space to emphasize a key point. To place this text box anywhere on the page, just drag it.]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36"/>
    <w:rsid w:val="001D00B3"/>
    <w:rsid w:val="00315E73"/>
    <w:rsid w:val="00542B24"/>
    <w:rsid w:val="006F6BED"/>
    <w:rsid w:val="00737336"/>
    <w:rsid w:val="00955A30"/>
    <w:rsid w:val="009D40C4"/>
    <w:rsid w:val="00AB3D36"/>
    <w:rsid w:val="00B01180"/>
    <w:rsid w:val="00BF4CAB"/>
    <w:rsid w:val="00DF568E"/>
    <w:rsid w:val="00EB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7502921AE44EE88B79345903290724">
    <w:name w:val="4F7502921AE44EE88B79345903290724"/>
  </w:style>
  <w:style w:type="paragraph" w:customStyle="1" w:styleId="85CD887640F14C67958C32DBC03364D2">
    <w:name w:val="85CD887640F14C67958C32DBC03364D2"/>
  </w:style>
  <w:style w:type="paragraph" w:customStyle="1" w:styleId="904F1A1164634026A292D4FFE6B709B7">
    <w:name w:val="904F1A1164634026A292D4FFE6B709B7"/>
  </w:style>
  <w:style w:type="paragraph" w:customStyle="1" w:styleId="AE81B192A3A441A2AFE7F1A58B4B2BB1">
    <w:name w:val="AE81B192A3A441A2AFE7F1A58B4B2BB1"/>
  </w:style>
  <w:style w:type="paragraph" w:customStyle="1" w:styleId="7CD42EC1C7FD45CCB0BAD2D9116B0F70">
    <w:name w:val="7CD42EC1C7FD45CCB0BAD2D9116B0F70"/>
  </w:style>
  <w:style w:type="paragraph" w:customStyle="1" w:styleId="646E5DD9EEE14E8A847594407DBFCD59">
    <w:name w:val="646E5DD9EEE14E8A847594407DBFCD59"/>
  </w:style>
  <w:style w:type="paragraph" w:customStyle="1" w:styleId="9DF1E48E170740089D8113D238DD9EB9">
    <w:name w:val="9DF1E48E170740089D8113D238DD9EB9"/>
  </w:style>
  <w:style w:type="paragraph" w:customStyle="1" w:styleId="F8AE1B94568741648E54B05C55AF1A45">
    <w:name w:val="F8AE1B94568741648E54B05C55AF1A45"/>
  </w:style>
  <w:style w:type="paragraph" w:customStyle="1" w:styleId="2A4E28EBE58945D486B7F5EEA0249B29">
    <w:name w:val="2A4E28EBE58945D486B7F5EEA0249B29"/>
  </w:style>
  <w:style w:type="paragraph" w:customStyle="1" w:styleId="468F6E3D3E6A47BCA139A9DEC9B2D102">
    <w:name w:val="468F6E3D3E6A47BCA139A9DEC9B2D102"/>
  </w:style>
  <w:style w:type="paragraph" w:customStyle="1" w:styleId="74DABAC23DE342B5A8ABED95A4503F66">
    <w:name w:val="74DABAC23DE342B5A8ABED95A4503F66"/>
  </w:style>
  <w:style w:type="paragraph" w:customStyle="1" w:styleId="A8AF6D41639847ACAE3E554FC1581E98">
    <w:name w:val="A8AF6D41639847ACAE3E554FC1581E98"/>
  </w:style>
  <w:style w:type="paragraph" w:customStyle="1" w:styleId="ACDD0449B4BB4B51A0BD56E47566A475">
    <w:name w:val="ACDD0449B4BB4B51A0BD56E47566A475"/>
  </w:style>
  <w:style w:type="paragraph" w:customStyle="1" w:styleId="DBE9CCC4F9024B50BB293B5E158DF8CB">
    <w:name w:val="DBE9CCC4F9024B50BB293B5E158DF8CB"/>
  </w:style>
  <w:style w:type="paragraph" w:customStyle="1" w:styleId="C2D76DD30C394AAD94521B7AB73F8E51">
    <w:name w:val="C2D76DD30C394AAD94521B7AB73F8E51"/>
  </w:style>
  <w:style w:type="paragraph" w:customStyle="1" w:styleId="B7CF5E05A8D34E30817551027C1A0DA6">
    <w:name w:val="B7CF5E05A8D34E30817551027C1A0DA6"/>
  </w:style>
  <w:style w:type="paragraph" w:customStyle="1" w:styleId="43D2ADDAE2D349EA82691D41BEDF842D">
    <w:name w:val="43D2ADDAE2D349EA82691D41BEDF842D"/>
  </w:style>
  <w:style w:type="paragraph" w:customStyle="1" w:styleId="E21A45B80D114970B145CE349439B792">
    <w:name w:val="E21A45B80D114970B145CE349439B792"/>
  </w:style>
  <w:style w:type="paragraph" w:customStyle="1" w:styleId="E5859E8483DF433691D677607AE16E0A">
    <w:name w:val="E5859E8483DF433691D677607AE16E0A"/>
  </w:style>
  <w:style w:type="character" w:styleId="PlaceholderText">
    <w:name w:val="Placeholder Text"/>
    <w:basedOn w:val="DefaultParagraphFont"/>
    <w:uiPriority w:val="99"/>
    <w:semiHidden/>
    <w:rsid w:val="00B01180"/>
    <w:rPr>
      <w:color w:val="808080"/>
    </w:rPr>
  </w:style>
  <w:style w:type="paragraph" w:styleId="Footer">
    <w:name w:val="footer"/>
    <w:basedOn w:val="Normal"/>
    <w:link w:val="FooterChar"/>
    <w:uiPriority w:val="99"/>
    <w:rsid w:val="00AB3D36"/>
    <w:pPr>
      <w:tabs>
        <w:tab w:val="center" w:pos="4680"/>
        <w:tab w:val="right" w:pos="9810"/>
      </w:tabs>
      <w:spacing w:after="0" w:line="240" w:lineRule="auto"/>
    </w:pPr>
    <w:rPr>
      <w:rFonts w:eastAsiaTheme="minorHAnsi"/>
      <w:sz w:val="18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3D36"/>
    <w:rPr>
      <w:rFonts w:eastAsiaTheme="minorHAnsi"/>
      <w:sz w:val="18"/>
      <w:szCs w:val="24"/>
      <w:lang w:val="en-US" w:eastAsia="en-US"/>
    </w:rPr>
  </w:style>
  <w:style w:type="paragraph" w:customStyle="1" w:styleId="C517F1699B8145AE902177C561083712">
    <w:name w:val="C517F1699B8145AE902177C56108371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1">
    <w:name w:val="C517F1699B8145AE902177C5610837121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517F1699B8145AE902177C5610837122">
    <w:name w:val="C517F1699B8145AE902177C5610837122"/>
    <w:rsid w:val="00AB3D36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972BB5FDA78C42B6975798EFDF7A7656">
    <w:name w:val="972BB5FDA78C42B6975798EFDF7A7656"/>
    <w:rsid w:val="00AB3D36"/>
  </w:style>
  <w:style w:type="paragraph" w:customStyle="1" w:styleId="DD51C7D7778848CCA32E316FA1A491DC">
    <w:name w:val="DD51C7D7778848CCA32E316FA1A491DC"/>
    <w:rsid w:val="00AB3D36"/>
  </w:style>
  <w:style w:type="paragraph" w:customStyle="1" w:styleId="5693D5BD141D4AC69463231F42A54862">
    <w:name w:val="5693D5BD141D4AC69463231F42A54862"/>
    <w:rsid w:val="00AB3D36"/>
  </w:style>
  <w:style w:type="paragraph" w:customStyle="1" w:styleId="0D9C422B5D60416B97666F3968C8F2A5">
    <w:name w:val="0D9C422B5D60416B97666F3968C8F2A5"/>
    <w:rsid w:val="00AB3D36"/>
  </w:style>
  <w:style w:type="paragraph" w:customStyle="1" w:styleId="9F8A6378CFC0447AAB6E26A6DB2F6E6E">
    <w:name w:val="9F8A6378CFC0447AAB6E26A6DB2F6E6E"/>
    <w:rsid w:val="009D40C4"/>
  </w:style>
  <w:style w:type="paragraph" w:customStyle="1" w:styleId="9B3B9ED6801F4398A06A7CC36E149E56">
    <w:name w:val="9B3B9ED6801F4398A06A7CC36E149E56"/>
    <w:rsid w:val="00315E73"/>
  </w:style>
  <w:style w:type="paragraph" w:customStyle="1" w:styleId="4C6AF938B1814B179FFFEA677692F580">
    <w:name w:val="4C6AF938B1814B179FFFEA677692F580"/>
    <w:rsid w:val="00315E73"/>
  </w:style>
  <w:style w:type="paragraph" w:customStyle="1" w:styleId="D917F8D5F20C4A7FBA14CAD3E22C39BC">
    <w:name w:val="D917F8D5F20C4A7FBA14CAD3E22C39BC"/>
    <w:rsid w:val="00315E73"/>
  </w:style>
  <w:style w:type="paragraph" w:customStyle="1" w:styleId="E56749405684466AA6D600C8FE42918D">
    <w:name w:val="E56749405684466AA6D600C8FE42918D"/>
    <w:rsid w:val="00315E73"/>
  </w:style>
  <w:style w:type="paragraph" w:customStyle="1" w:styleId="DFC814D77E6F4EEE87BCC99F47DF9536">
    <w:name w:val="DFC814D77E6F4EEE87BCC99F47DF9536"/>
    <w:rsid w:val="00315E73"/>
  </w:style>
  <w:style w:type="paragraph" w:customStyle="1" w:styleId="0287416F071348F8808BB8EF374C7B92">
    <w:name w:val="0287416F071348F8808BB8EF374C7B92"/>
    <w:rsid w:val="00315E73"/>
  </w:style>
  <w:style w:type="paragraph" w:customStyle="1" w:styleId="B222EA44C3F54DA897435F5959B4AB50">
    <w:name w:val="B222EA44C3F54DA897435F5959B4AB50"/>
    <w:rsid w:val="00315E73"/>
  </w:style>
  <w:style w:type="paragraph" w:customStyle="1" w:styleId="EB3E7ABD6E4449FFA28BCEE97EE0FE97">
    <w:name w:val="EB3E7ABD6E4449FFA28BCEE97EE0FE97"/>
    <w:rsid w:val="00315E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purl.org/dc/terms/"/>
    <ds:schemaRef ds:uri="http://schemas.microsoft.com/office/2006/documentManagement/typ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59</Words>
  <Characters>337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2019-06-10T10:21:00Z</dcterms:created>
  <dcterms:modified xsi:type="dcterms:W3CDTF">2019-06-10T10:21:00Z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