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B4438" w14:textId="5B1145DC" w:rsidR="00806FF3" w:rsidRDefault="008D1266" w:rsidP="00806FF3">
      <w:sdt>
        <w:sdtPr>
          <w:id w:val="2124493152"/>
          <w:placeholder>
            <w:docPart w:val="4F7502921AE44EE88B79345903290724"/>
          </w:placeholder>
          <w:temporary/>
          <w:showingPlcHdr/>
          <w15:appearance w15:val="hidden"/>
        </w:sdtPr>
        <w:sdtEndPr/>
        <w:sdtContent>
          <w:r w:rsidR="005D6CC7" w:rsidRPr="005D6CC7">
            <w:t>Fill out the form completely and email to</w:t>
          </w:r>
          <w:r w:rsidR="00AE2E9C">
            <w:t xml:space="preserve">: sportmiltonkeynes2019@gmail.com </w:t>
          </w:r>
        </w:sdtContent>
      </w:sdt>
    </w:p>
    <w:tbl>
      <w:tblPr>
        <w:tblStyle w:val="TableGrid"/>
        <w:tblW w:w="56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4"/>
        <w:gridCol w:w="7747"/>
      </w:tblGrid>
      <w:tr w:rsidR="005542F5" w:rsidRPr="00846B76" w14:paraId="7C9179B6" w14:textId="77777777" w:rsidTr="00AE2E9C">
        <w:trPr>
          <w:trHeight w:val="1025"/>
        </w:trPr>
        <w:sdt>
          <w:sdtPr>
            <w:id w:val="1154723608"/>
            <w:lock w:val="contentLocked"/>
            <w:placeholder>
              <w:docPart w:val="904F1A1164634026A292D4FFE6B7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7324BEEE" w14:textId="3EB2FDD6" w:rsidR="00650259" w:rsidRPr="00846B76" w:rsidRDefault="000C217B" w:rsidP="005D6CC7">
                <w:r>
                  <w:t>Nomination for month of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3BD9F34" w14:textId="58CCCAB1" w:rsidR="00650259" w:rsidRPr="00846B76" w:rsidRDefault="00650259" w:rsidP="005D6CC7">
            <w:pPr>
              <w:spacing w:before="120"/>
            </w:pPr>
          </w:p>
        </w:tc>
      </w:tr>
      <w:tr w:rsidR="005542F5" w:rsidRPr="00846B76" w14:paraId="38C04ABC" w14:textId="77777777" w:rsidTr="00AE2E9C">
        <w:trPr>
          <w:trHeight w:val="1025"/>
        </w:trPr>
        <w:tc>
          <w:tcPr>
            <w:tcW w:w="1346" w:type="pct"/>
            <w:vAlign w:val="bottom"/>
          </w:tcPr>
          <w:p w14:paraId="73F72390" w14:textId="3C1F93AA" w:rsidR="0099623B" w:rsidRPr="00846B76" w:rsidRDefault="0099623B" w:rsidP="0099623B">
            <w:r>
              <w:t>Name of Nominee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B1C539B" w14:textId="3302C671" w:rsidR="0099623B" w:rsidRPr="00846B76" w:rsidRDefault="0099623B" w:rsidP="0099623B">
            <w:pPr>
              <w:spacing w:before="120"/>
            </w:pPr>
          </w:p>
        </w:tc>
      </w:tr>
      <w:tr w:rsidR="005542F5" w:rsidRPr="00846B76" w14:paraId="44BDA769" w14:textId="77777777" w:rsidTr="00AE2E9C">
        <w:trPr>
          <w:trHeight w:val="1025"/>
        </w:trPr>
        <w:tc>
          <w:tcPr>
            <w:tcW w:w="1346" w:type="pct"/>
            <w:vAlign w:val="bottom"/>
          </w:tcPr>
          <w:p w14:paraId="43FFD7A7" w14:textId="27E6719B" w:rsidR="0099623B" w:rsidRPr="00846B76" w:rsidRDefault="0099623B" w:rsidP="0099623B">
            <w:r>
              <w:t>Address &amp; Postcode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900F4D7" w14:textId="419FE95B" w:rsidR="0099623B" w:rsidRPr="00846B76" w:rsidRDefault="0099623B" w:rsidP="0099623B">
            <w:pPr>
              <w:spacing w:before="120"/>
            </w:pPr>
          </w:p>
        </w:tc>
      </w:tr>
      <w:tr w:rsidR="005542F5" w:rsidRPr="00846B76" w14:paraId="32A811FE" w14:textId="77777777" w:rsidTr="00AE2E9C">
        <w:trPr>
          <w:trHeight w:val="1025"/>
        </w:trPr>
        <w:tc>
          <w:tcPr>
            <w:tcW w:w="1346" w:type="pct"/>
            <w:vAlign w:val="bottom"/>
          </w:tcPr>
          <w:p w14:paraId="3ACC2FAD" w14:textId="1C41B7FC" w:rsidR="0099623B" w:rsidRDefault="0099623B" w:rsidP="0099623B">
            <w:r>
              <w:t>Phone No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64DD318" w14:textId="2EC8111E" w:rsidR="0099623B" w:rsidRPr="00846B76" w:rsidRDefault="0099623B" w:rsidP="0099623B">
            <w:pPr>
              <w:spacing w:before="120"/>
            </w:pPr>
          </w:p>
        </w:tc>
      </w:tr>
      <w:tr w:rsidR="005542F5" w:rsidRPr="00846B76" w14:paraId="1F2ECEEB" w14:textId="77777777" w:rsidTr="00AE2E9C">
        <w:trPr>
          <w:trHeight w:val="1025"/>
        </w:trPr>
        <w:tc>
          <w:tcPr>
            <w:tcW w:w="1346" w:type="pct"/>
            <w:vAlign w:val="bottom"/>
          </w:tcPr>
          <w:p w14:paraId="6B7DB0C3" w14:textId="77777777" w:rsidR="0099623B" w:rsidRDefault="0099623B" w:rsidP="0099623B"/>
          <w:p w14:paraId="74C701AE" w14:textId="3E3B1F97" w:rsidR="0099623B" w:rsidRPr="00846B76" w:rsidRDefault="0099623B" w:rsidP="0099623B">
            <w:r>
              <w:t>Club Contact Name &amp; Position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1986A33" w14:textId="4C457A33" w:rsidR="0099623B" w:rsidRPr="00846B76" w:rsidRDefault="0099623B" w:rsidP="0099623B">
            <w:pPr>
              <w:spacing w:before="120"/>
            </w:pPr>
          </w:p>
        </w:tc>
      </w:tr>
      <w:tr w:rsidR="005542F5" w:rsidRPr="00846B76" w14:paraId="401D9A44" w14:textId="77777777" w:rsidTr="00AE2E9C">
        <w:trPr>
          <w:trHeight w:val="1025"/>
        </w:trPr>
        <w:tc>
          <w:tcPr>
            <w:tcW w:w="1346" w:type="pct"/>
            <w:vAlign w:val="bottom"/>
          </w:tcPr>
          <w:p w14:paraId="16CDD1E5" w14:textId="07C2A2D8" w:rsidR="0099623B" w:rsidRDefault="0099623B" w:rsidP="0099623B">
            <w:r w:rsidRPr="003F5487">
              <w:t>Address &amp; Post 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0F9F449" w14:textId="206DC940" w:rsidR="0099623B" w:rsidRDefault="0099623B" w:rsidP="0099623B">
            <w:pPr>
              <w:spacing w:before="120"/>
            </w:pPr>
          </w:p>
        </w:tc>
      </w:tr>
      <w:tr w:rsidR="005542F5" w:rsidRPr="00846B76" w14:paraId="5F1CE79C" w14:textId="77777777" w:rsidTr="00AE2E9C">
        <w:trPr>
          <w:trHeight w:val="1025"/>
        </w:trPr>
        <w:tc>
          <w:tcPr>
            <w:tcW w:w="1346" w:type="pct"/>
            <w:vAlign w:val="bottom"/>
          </w:tcPr>
          <w:p w14:paraId="61C4BD2C" w14:textId="080EF0FB" w:rsidR="0099623B" w:rsidRPr="00846B76" w:rsidRDefault="0099623B" w:rsidP="0099623B">
            <w:r>
              <w:t>Phone Number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39A3CD7" w14:textId="2ECE641C" w:rsidR="0099623B" w:rsidRPr="00846B76" w:rsidRDefault="0099623B" w:rsidP="0099623B">
            <w:pPr>
              <w:spacing w:before="120"/>
            </w:pPr>
          </w:p>
        </w:tc>
      </w:tr>
      <w:tr w:rsidR="005542F5" w:rsidRPr="00846B76" w14:paraId="2F0D0BA3" w14:textId="77777777" w:rsidTr="00AE2E9C">
        <w:trPr>
          <w:trHeight w:val="1025"/>
        </w:trPr>
        <w:tc>
          <w:tcPr>
            <w:tcW w:w="1346" w:type="pct"/>
            <w:vAlign w:val="bottom"/>
          </w:tcPr>
          <w:p w14:paraId="72EE2DE6" w14:textId="2BEBD2C2" w:rsidR="0099623B" w:rsidRPr="00846B76" w:rsidRDefault="0099623B" w:rsidP="0099623B">
            <w:r>
              <w:t>Nominated by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663D5C7" w14:textId="3EE34111" w:rsidR="0099623B" w:rsidRPr="00846B76" w:rsidRDefault="0099623B" w:rsidP="0099623B">
            <w:pPr>
              <w:spacing w:before="120"/>
            </w:pPr>
          </w:p>
        </w:tc>
      </w:tr>
      <w:tr w:rsidR="005542F5" w:rsidRPr="00846B76" w14:paraId="67C14EDD" w14:textId="77777777" w:rsidTr="00AE2E9C">
        <w:trPr>
          <w:trHeight w:val="1025"/>
        </w:trPr>
        <w:tc>
          <w:tcPr>
            <w:tcW w:w="1346" w:type="pct"/>
            <w:vAlign w:val="bottom"/>
          </w:tcPr>
          <w:p w14:paraId="6CD28D41" w14:textId="5BB60BD6" w:rsidR="0099623B" w:rsidRDefault="0099623B" w:rsidP="0099623B">
            <w:r>
              <w:t>Address &amp; Postcode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481EF2C" w14:textId="2F43FA2D" w:rsidR="0099623B" w:rsidRDefault="0099623B" w:rsidP="0099623B">
            <w:pPr>
              <w:spacing w:before="120"/>
            </w:pPr>
          </w:p>
        </w:tc>
      </w:tr>
      <w:tr w:rsidR="005542F5" w:rsidRPr="00846B76" w14:paraId="080B0FB4" w14:textId="77777777" w:rsidTr="00AE2E9C">
        <w:trPr>
          <w:trHeight w:val="1025"/>
        </w:trPr>
        <w:tc>
          <w:tcPr>
            <w:tcW w:w="1346" w:type="pct"/>
            <w:vAlign w:val="bottom"/>
          </w:tcPr>
          <w:p w14:paraId="329366F8" w14:textId="45F77AD1" w:rsidR="0099623B" w:rsidRDefault="0099623B" w:rsidP="0099623B">
            <w:r>
              <w:t>Phone No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BE1FF46" w14:textId="5DE15162" w:rsidR="0099623B" w:rsidRDefault="0099623B" w:rsidP="0099623B">
            <w:pPr>
              <w:spacing w:before="120"/>
            </w:pPr>
          </w:p>
        </w:tc>
      </w:tr>
      <w:tr w:rsidR="005542F5" w:rsidRPr="00846B76" w14:paraId="61751220" w14:textId="77777777" w:rsidTr="00AE2E9C">
        <w:trPr>
          <w:trHeight w:val="1025"/>
        </w:trPr>
        <w:tc>
          <w:tcPr>
            <w:tcW w:w="1346" w:type="pct"/>
            <w:vAlign w:val="bottom"/>
          </w:tcPr>
          <w:p w14:paraId="440AA0F0" w14:textId="7FC36CDD" w:rsidR="0099623B" w:rsidRDefault="0099623B" w:rsidP="0099623B">
            <w:r>
              <w:lastRenderedPageBreak/>
              <w:t>Relationship to Nominee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6CCFF90" w14:textId="27FC0FEB" w:rsidR="0099623B" w:rsidRDefault="0099623B" w:rsidP="0099623B">
            <w:pPr>
              <w:spacing w:before="120"/>
            </w:pPr>
          </w:p>
        </w:tc>
      </w:tr>
      <w:tr w:rsidR="005542F5" w14:paraId="2D49AF97" w14:textId="77777777" w:rsidTr="00AE2E9C">
        <w:trPr>
          <w:gridAfter w:val="1"/>
          <w:wAfter w:w="4053" w:type="pct"/>
          <w:trHeight w:val="527"/>
        </w:trPr>
        <w:tc>
          <w:tcPr>
            <w:tcW w:w="947" w:type="pct"/>
            <w:vAlign w:val="bottom"/>
          </w:tcPr>
          <w:p w14:paraId="6ABE9AE8" w14:textId="7FA54D82" w:rsidR="00E732CA" w:rsidRDefault="00E732CA" w:rsidP="002B404F">
            <w:r>
              <w:t>Achievements</w:t>
            </w:r>
          </w:p>
        </w:tc>
      </w:tr>
      <w:tr w:rsidR="005542F5" w:rsidRPr="00846B76" w14:paraId="41A4524B" w14:textId="77777777" w:rsidTr="00AE2E9C">
        <w:trPr>
          <w:gridAfter w:val="1"/>
          <w:wAfter w:w="4053" w:type="pct"/>
          <w:trHeight w:val="305"/>
        </w:trPr>
        <w:tc>
          <w:tcPr>
            <w:tcW w:w="947" w:type="pct"/>
            <w:vAlign w:val="bottom"/>
          </w:tcPr>
          <w:p w14:paraId="21232B83" w14:textId="77777777" w:rsidR="00E732CA" w:rsidRDefault="00E732CA" w:rsidP="002B404F"/>
          <w:p w14:paraId="151AC663" w14:textId="3454968C" w:rsidR="005542F5" w:rsidRDefault="005542F5" w:rsidP="002B404F"/>
          <w:p w14:paraId="7EE2109D" w14:textId="0025C1EF" w:rsidR="005542F5" w:rsidRPr="00846B76" w:rsidRDefault="005542F5" w:rsidP="002B404F"/>
        </w:tc>
      </w:tr>
    </w:tbl>
    <w:p w14:paraId="3EAC796E" w14:textId="692F8E6A" w:rsidR="00806FF3" w:rsidRPr="00732B16" w:rsidRDefault="00E732CA" w:rsidP="0073326A">
      <w:pPr>
        <w:spacing w:after="0"/>
        <w:rPr>
          <w:sz w:val="22"/>
        </w:rPr>
      </w:pPr>
      <w:r w:rsidRPr="00E732CA">
        <w:rPr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777590" wp14:editId="19674987">
                <wp:simplePos x="0" y="0"/>
                <wp:positionH relativeFrom="margin">
                  <wp:posOffset>139700</wp:posOffset>
                </wp:positionH>
                <wp:positionV relativeFrom="paragraph">
                  <wp:posOffset>186690</wp:posOffset>
                </wp:positionV>
                <wp:extent cx="5791200" cy="6591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8A430" w14:textId="63CC04B4" w:rsidR="00E732CA" w:rsidRDefault="00E732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75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pt;margin-top:14.7pt;width:456pt;height:51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" strokecolor="black [3213]" strokeweight="1.5pt">
                <v:textbox>
                  <w:txbxContent>
                    <w:p w14:paraId="2328A430" w14:textId="63CC04B4" w:rsidR="00E732CA" w:rsidRDefault="00E732CA"/>
                  </w:txbxContent>
                </v:textbox>
                <w10:wrap type="square" anchorx="margin"/>
              </v:shape>
            </w:pict>
          </mc:Fallback>
        </mc:AlternateContent>
      </w:r>
    </w:p>
    <w:sectPr w:rsidR="00806FF3" w:rsidRPr="00732B16" w:rsidSect="004D7650">
      <w:headerReference w:type="default" r:id="rId11"/>
      <w:footerReference w:type="default" r:id="rId12"/>
      <w:pgSz w:w="12240" w:h="15840" w:code="1"/>
      <w:pgMar w:top="1134" w:right="1440" w:bottom="567" w:left="1440" w:header="68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A41BF" w14:textId="77777777" w:rsidR="00947A63" w:rsidRDefault="00947A63" w:rsidP="00650259">
      <w:pPr>
        <w:spacing w:after="0" w:line="240" w:lineRule="auto"/>
      </w:pPr>
      <w:r>
        <w:separator/>
      </w:r>
    </w:p>
  </w:endnote>
  <w:endnote w:type="continuationSeparator" w:id="0">
    <w:p w14:paraId="5044E018" w14:textId="77777777" w:rsidR="00947A63" w:rsidRDefault="00947A6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8B336D-2C94-4E94-AFC1-727D602AE2F6}"/>
    <w:embedBold r:id="rId2" w:fontKey="{07AC93C6-F102-4639-A653-ADCBBAC548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4944DBC-D444-403E-B36F-0419DCD0A28C}"/>
    <w:embedBold r:id="rId4" w:fontKey="{7B1A56C6-E5ED-40A6-930D-69389E91CBF8}"/>
    <w:embedItalic r:id="rId5" w:fontKey="{892F9B1B-646D-41C5-B724-D8653AEF0F6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B5DA219-3C63-4254-AA35-1BEE473FE0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B9D0A51-4ACC-4AFF-A2AE-AD99901054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7B26" w14:textId="67BD3557" w:rsidR="0073326A" w:rsidRDefault="00212D0B" w:rsidP="0073326A">
    <w:pPr>
      <w:pStyle w:val="NoSpacing"/>
    </w:pPr>
    <w:r>
      <w:t>Are you happy for pictures of the nominee to be used by SportMK for publicity purposes if</w:t>
    </w:r>
    <w:r w:rsidR="00474031">
      <w:t xml:space="preserve"> </w:t>
    </w:r>
    <w:r w:rsidR="008E213C">
      <w:t>so if</w:t>
    </w:r>
    <w:r>
      <w:t xml:space="preserve"> please</w:t>
    </w:r>
    <w:r w:rsidR="00474031">
      <w:t xml:space="preserve"> tick box</w:t>
    </w:r>
    <w:sdt>
      <w:sdtPr>
        <w:id w:val="1919056546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 w:rsidR="00474031">
          <w:rPr>
            <w:rFonts w:ascii="MS Gothic" w:eastAsia="MS Gothic" w:hAnsi="MS Gothic" w:hint="eastAsia"/>
          </w:rPr>
          <w:t>☐</w:t>
        </w:r>
      </w:sdtContent>
    </w:sdt>
    <w:r w:rsidR="00474031">
      <w:t xml:space="preserve"> and if possible </w:t>
    </w:r>
    <w:r>
      <w:t xml:space="preserve">supply </w:t>
    </w:r>
    <w:proofErr w:type="gramStart"/>
    <w:r>
      <w:t>photo</w:t>
    </w:r>
    <w:r w:rsidR="004D7650">
      <w:t>.</w:t>
    </w:r>
    <w:proofErr w:type="gramEnd"/>
  </w:p>
  <w:p w14:paraId="682702BC" w14:textId="14A96AE1" w:rsidR="00EF19C2" w:rsidRPr="00EF19C2" w:rsidRDefault="00EF19C2" w:rsidP="00EF19C2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rPr>
        <w:rFonts w:ascii="Calibri" w:eastAsia="Times New Roman" w:hAnsi="Calibri" w:cs="Courier New"/>
        <w:sz w:val="20"/>
        <w:szCs w:val="20"/>
        <w:lang w:val="en-GB" w:eastAsia="en-GB"/>
      </w:rPr>
    </w:pPr>
    <w:r w:rsidRPr="00EF19C2">
      <w:rPr>
        <w:rFonts w:ascii="Calibri" w:eastAsia="Times New Roman" w:hAnsi="Calibri" w:cs="Courier New"/>
        <w:sz w:val="20"/>
        <w:szCs w:val="20"/>
        <w:lang w:val="en-GB" w:eastAsia="en-GB"/>
      </w:rPr>
      <w:t>Applicants must reside with</w:t>
    </w:r>
    <w:r w:rsidR="004D7650">
      <w:rPr>
        <w:rFonts w:ascii="Calibri" w:eastAsia="Times New Roman" w:hAnsi="Calibri" w:cs="Courier New"/>
        <w:sz w:val="20"/>
        <w:szCs w:val="20"/>
        <w:lang w:val="en-GB" w:eastAsia="en-GB"/>
      </w:rPr>
      <w:t>in</w:t>
    </w:r>
    <w:r w:rsidRPr="00EF19C2">
      <w:rPr>
        <w:rFonts w:ascii="Calibri" w:eastAsia="Times New Roman" w:hAnsi="Calibri" w:cs="Courier New"/>
        <w:sz w:val="20"/>
        <w:szCs w:val="20"/>
        <w:lang w:val="en-GB" w:eastAsia="en-GB"/>
      </w:rPr>
      <w:t xml:space="preserve"> the Milton Keynes Unitary Authority.</w:t>
    </w:r>
  </w:p>
  <w:p w14:paraId="748C3DE0" w14:textId="77777777" w:rsidR="00EF19C2" w:rsidRDefault="00EF19C2" w:rsidP="0073326A">
    <w:pPr>
      <w:pStyle w:val="NoSpacing"/>
    </w:pPr>
  </w:p>
  <w:p w14:paraId="084872F0" w14:textId="77777777" w:rsidR="00212D0B" w:rsidRDefault="00212D0B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49B7D" w14:textId="77777777" w:rsidR="00947A63" w:rsidRDefault="00947A63" w:rsidP="00650259">
      <w:pPr>
        <w:spacing w:after="0" w:line="240" w:lineRule="auto"/>
      </w:pPr>
      <w:r>
        <w:separator/>
      </w:r>
    </w:p>
  </w:footnote>
  <w:footnote w:type="continuationSeparator" w:id="0">
    <w:p w14:paraId="350E7B4D" w14:textId="77777777" w:rsidR="00947A63" w:rsidRDefault="00947A6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260A9746" w14:textId="77777777" w:rsidTr="00494635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41C4FCA6" w14:textId="0C53D12D" w:rsidR="00576892" w:rsidRPr="00713D1C" w:rsidRDefault="00925F23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68C608D" wp14:editId="5A1FCB36">
                <wp:extent cx="698500" cy="639847"/>
                <wp:effectExtent l="0" t="0" r="6350" b="825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port-mk-logo1-e142921027746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349" cy="646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3D1D3F1A" w14:textId="43C252D5" w:rsidR="00576892" w:rsidRPr="00732B16" w:rsidRDefault="00D5439F" w:rsidP="00732B16">
          <w:pPr>
            <w:pStyle w:val="Header"/>
          </w:pPr>
          <w:r>
            <w:t>Sports Achiever of the Month</w:t>
          </w:r>
        </w:p>
      </w:tc>
    </w:tr>
  </w:tbl>
  <w:p w14:paraId="7F5A0F33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DC"/>
    <w:rsid w:val="00047D31"/>
    <w:rsid w:val="00052382"/>
    <w:rsid w:val="0006568A"/>
    <w:rsid w:val="00076F0F"/>
    <w:rsid w:val="00084253"/>
    <w:rsid w:val="00097520"/>
    <w:rsid w:val="000C217B"/>
    <w:rsid w:val="000D1F49"/>
    <w:rsid w:val="0012303C"/>
    <w:rsid w:val="001727CA"/>
    <w:rsid w:val="001C1177"/>
    <w:rsid w:val="00212D0B"/>
    <w:rsid w:val="002275DD"/>
    <w:rsid w:val="00290F5E"/>
    <w:rsid w:val="002C56E6"/>
    <w:rsid w:val="002E24FE"/>
    <w:rsid w:val="00335230"/>
    <w:rsid w:val="00361E11"/>
    <w:rsid w:val="003A686A"/>
    <w:rsid w:val="003B4744"/>
    <w:rsid w:val="003F0847"/>
    <w:rsid w:val="003F5487"/>
    <w:rsid w:val="003F55D9"/>
    <w:rsid w:val="0040090B"/>
    <w:rsid w:val="0046302A"/>
    <w:rsid w:val="00474031"/>
    <w:rsid w:val="00487D2D"/>
    <w:rsid w:val="00494635"/>
    <w:rsid w:val="004D5D62"/>
    <w:rsid w:val="004D7650"/>
    <w:rsid w:val="004F5F2B"/>
    <w:rsid w:val="005112D0"/>
    <w:rsid w:val="005542F5"/>
    <w:rsid w:val="00577E06"/>
    <w:rsid w:val="005A3BF7"/>
    <w:rsid w:val="005D6CC7"/>
    <w:rsid w:val="005F2035"/>
    <w:rsid w:val="005F7990"/>
    <w:rsid w:val="0063119E"/>
    <w:rsid w:val="0063739C"/>
    <w:rsid w:val="00650259"/>
    <w:rsid w:val="00651C81"/>
    <w:rsid w:val="006E62D8"/>
    <w:rsid w:val="00713D1C"/>
    <w:rsid w:val="00732B16"/>
    <w:rsid w:val="0073326A"/>
    <w:rsid w:val="007579A9"/>
    <w:rsid w:val="00770F25"/>
    <w:rsid w:val="007A35A8"/>
    <w:rsid w:val="007B0A85"/>
    <w:rsid w:val="007C3DFE"/>
    <w:rsid w:val="007C6A52"/>
    <w:rsid w:val="007E00D9"/>
    <w:rsid w:val="00806FF3"/>
    <w:rsid w:val="0082043E"/>
    <w:rsid w:val="008D1266"/>
    <w:rsid w:val="008E203A"/>
    <w:rsid w:val="008E213C"/>
    <w:rsid w:val="0091229C"/>
    <w:rsid w:val="00925F23"/>
    <w:rsid w:val="009377C3"/>
    <w:rsid w:val="00940E73"/>
    <w:rsid w:val="00947A63"/>
    <w:rsid w:val="00964D7A"/>
    <w:rsid w:val="00976D36"/>
    <w:rsid w:val="0098597D"/>
    <w:rsid w:val="0099623B"/>
    <w:rsid w:val="009F619A"/>
    <w:rsid w:val="009F6DDE"/>
    <w:rsid w:val="00A370A8"/>
    <w:rsid w:val="00A51B9A"/>
    <w:rsid w:val="00A60442"/>
    <w:rsid w:val="00AB0BCC"/>
    <w:rsid w:val="00AE2E9C"/>
    <w:rsid w:val="00B160CA"/>
    <w:rsid w:val="00B87E53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5439F"/>
    <w:rsid w:val="00DA51DC"/>
    <w:rsid w:val="00DB3FAD"/>
    <w:rsid w:val="00DE4102"/>
    <w:rsid w:val="00E04002"/>
    <w:rsid w:val="00E61C09"/>
    <w:rsid w:val="00E677FE"/>
    <w:rsid w:val="00E732CA"/>
    <w:rsid w:val="00EA16B4"/>
    <w:rsid w:val="00EB3A6F"/>
    <w:rsid w:val="00EB3B58"/>
    <w:rsid w:val="00EC7359"/>
    <w:rsid w:val="00ED352B"/>
    <w:rsid w:val="00EE3054"/>
    <w:rsid w:val="00EF19C2"/>
    <w:rsid w:val="00F00606"/>
    <w:rsid w:val="00F01256"/>
    <w:rsid w:val="00F13F37"/>
    <w:rsid w:val="00F721B4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AF0F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ED352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19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19C2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5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yne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F7502921AE44EE88B79345903290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169A0-1BF5-4BEC-916C-D33691140C05}"/>
      </w:docPartPr>
      <w:docPartBody>
        <w:p w:rsidR="009D40C4" w:rsidRDefault="00B01180">
          <w:pPr>
            <w:pStyle w:val="4F7502921AE44EE88B79345903290724"/>
          </w:pPr>
          <w:r w:rsidRPr="005D6CC7">
            <w:t>Fill out the form completely and email to</w:t>
          </w:r>
          <w:r>
            <w:t xml:space="preserve">: sportmiltonkeynes2019@gmail.com </w:t>
          </w:r>
        </w:p>
      </w:docPartBody>
    </w:docPart>
    <w:docPart>
      <w:docPartPr>
        <w:name w:val="904F1A1164634026A292D4FFE6B7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ED169-1376-4460-845E-8A0AAD7CF473}"/>
      </w:docPartPr>
      <w:docPartBody>
        <w:p w:rsidR="009D40C4" w:rsidRDefault="00B01180">
          <w:pPr>
            <w:pStyle w:val="904F1A1164634026A292D4FFE6B709B7"/>
          </w:pPr>
          <w:r>
            <w:t>Nomination for month of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D36"/>
    <w:rsid w:val="00127FE3"/>
    <w:rsid w:val="00315E73"/>
    <w:rsid w:val="00386A6D"/>
    <w:rsid w:val="00542B24"/>
    <w:rsid w:val="00737336"/>
    <w:rsid w:val="00955A30"/>
    <w:rsid w:val="009D40C4"/>
    <w:rsid w:val="00AB3D36"/>
    <w:rsid w:val="00B01180"/>
    <w:rsid w:val="00BF4CAB"/>
    <w:rsid w:val="00D135D5"/>
    <w:rsid w:val="00EB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7502921AE44EE88B79345903290724">
    <w:name w:val="4F7502921AE44EE88B79345903290724"/>
  </w:style>
  <w:style w:type="paragraph" w:customStyle="1" w:styleId="85CD887640F14C67958C32DBC03364D2">
    <w:name w:val="85CD887640F14C67958C32DBC03364D2"/>
  </w:style>
  <w:style w:type="paragraph" w:customStyle="1" w:styleId="904F1A1164634026A292D4FFE6B709B7">
    <w:name w:val="904F1A1164634026A292D4FFE6B709B7"/>
  </w:style>
  <w:style w:type="paragraph" w:customStyle="1" w:styleId="AE81B192A3A441A2AFE7F1A58B4B2BB1">
    <w:name w:val="AE81B192A3A441A2AFE7F1A58B4B2BB1"/>
  </w:style>
  <w:style w:type="paragraph" w:customStyle="1" w:styleId="7CD42EC1C7FD45CCB0BAD2D9116B0F70">
    <w:name w:val="7CD42EC1C7FD45CCB0BAD2D9116B0F70"/>
  </w:style>
  <w:style w:type="paragraph" w:customStyle="1" w:styleId="646E5DD9EEE14E8A847594407DBFCD59">
    <w:name w:val="646E5DD9EEE14E8A847594407DBFCD59"/>
  </w:style>
  <w:style w:type="paragraph" w:customStyle="1" w:styleId="9DF1E48E170740089D8113D238DD9EB9">
    <w:name w:val="9DF1E48E170740089D8113D238DD9EB9"/>
  </w:style>
  <w:style w:type="paragraph" w:customStyle="1" w:styleId="F8AE1B94568741648E54B05C55AF1A45">
    <w:name w:val="F8AE1B94568741648E54B05C55AF1A45"/>
  </w:style>
  <w:style w:type="paragraph" w:customStyle="1" w:styleId="2A4E28EBE58945D486B7F5EEA0249B29">
    <w:name w:val="2A4E28EBE58945D486B7F5EEA0249B29"/>
  </w:style>
  <w:style w:type="paragraph" w:customStyle="1" w:styleId="468F6E3D3E6A47BCA139A9DEC9B2D102">
    <w:name w:val="468F6E3D3E6A47BCA139A9DEC9B2D102"/>
  </w:style>
  <w:style w:type="paragraph" w:customStyle="1" w:styleId="74DABAC23DE342B5A8ABED95A4503F66">
    <w:name w:val="74DABAC23DE342B5A8ABED95A4503F66"/>
  </w:style>
  <w:style w:type="paragraph" w:customStyle="1" w:styleId="A8AF6D41639847ACAE3E554FC1581E98">
    <w:name w:val="A8AF6D41639847ACAE3E554FC1581E98"/>
  </w:style>
  <w:style w:type="paragraph" w:customStyle="1" w:styleId="ACDD0449B4BB4B51A0BD56E47566A475">
    <w:name w:val="ACDD0449B4BB4B51A0BD56E47566A475"/>
  </w:style>
  <w:style w:type="paragraph" w:customStyle="1" w:styleId="DBE9CCC4F9024B50BB293B5E158DF8CB">
    <w:name w:val="DBE9CCC4F9024B50BB293B5E158DF8CB"/>
  </w:style>
  <w:style w:type="paragraph" w:customStyle="1" w:styleId="C2D76DD30C394AAD94521B7AB73F8E51">
    <w:name w:val="C2D76DD30C394AAD94521B7AB73F8E51"/>
  </w:style>
  <w:style w:type="paragraph" w:customStyle="1" w:styleId="B7CF5E05A8D34E30817551027C1A0DA6">
    <w:name w:val="B7CF5E05A8D34E30817551027C1A0DA6"/>
  </w:style>
  <w:style w:type="paragraph" w:customStyle="1" w:styleId="43D2ADDAE2D349EA82691D41BEDF842D">
    <w:name w:val="43D2ADDAE2D349EA82691D41BEDF842D"/>
  </w:style>
  <w:style w:type="paragraph" w:customStyle="1" w:styleId="E21A45B80D114970B145CE349439B792">
    <w:name w:val="E21A45B80D114970B145CE349439B792"/>
  </w:style>
  <w:style w:type="paragraph" w:customStyle="1" w:styleId="E5859E8483DF433691D677607AE16E0A">
    <w:name w:val="E5859E8483DF433691D677607AE16E0A"/>
  </w:style>
  <w:style w:type="character" w:styleId="PlaceholderText">
    <w:name w:val="Placeholder Text"/>
    <w:basedOn w:val="DefaultParagraphFont"/>
    <w:uiPriority w:val="99"/>
    <w:semiHidden/>
    <w:rsid w:val="00B01180"/>
    <w:rPr>
      <w:color w:val="808080"/>
    </w:rPr>
  </w:style>
  <w:style w:type="paragraph" w:styleId="Footer">
    <w:name w:val="footer"/>
    <w:basedOn w:val="Normal"/>
    <w:link w:val="FooterChar"/>
    <w:uiPriority w:val="99"/>
    <w:rsid w:val="00AB3D36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B3D36"/>
    <w:rPr>
      <w:rFonts w:eastAsiaTheme="minorHAnsi"/>
      <w:sz w:val="18"/>
      <w:szCs w:val="24"/>
      <w:lang w:val="en-US" w:eastAsia="en-US"/>
    </w:rPr>
  </w:style>
  <w:style w:type="paragraph" w:customStyle="1" w:styleId="C517F1699B8145AE902177C561083712">
    <w:name w:val="C517F1699B8145AE902177C561083712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17F1699B8145AE902177C5610837121">
    <w:name w:val="C517F1699B8145AE902177C5610837121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17F1699B8145AE902177C5610837122">
    <w:name w:val="C517F1699B8145AE902177C5610837122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72BB5FDA78C42B6975798EFDF7A7656">
    <w:name w:val="972BB5FDA78C42B6975798EFDF7A7656"/>
    <w:rsid w:val="00AB3D36"/>
  </w:style>
  <w:style w:type="paragraph" w:customStyle="1" w:styleId="DD51C7D7778848CCA32E316FA1A491DC">
    <w:name w:val="DD51C7D7778848CCA32E316FA1A491DC"/>
    <w:rsid w:val="00AB3D36"/>
  </w:style>
  <w:style w:type="paragraph" w:customStyle="1" w:styleId="5693D5BD141D4AC69463231F42A54862">
    <w:name w:val="5693D5BD141D4AC69463231F42A54862"/>
    <w:rsid w:val="00AB3D36"/>
  </w:style>
  <w:style w:type="paragraph" w:customStyle="1" w:styleId="0D9C422B5D60416B97666F3968C8F2A5">
    <w:name w:val="0D9C422B5D60416B97666F3968C8F2A5"/>
    <w:rsid w:val="00AB3D36"/>
  </w:style>
  <w:style w:type="paragraph" w:customStyle="1" w:styleId="9F8A6378CFC0447AAB6E26A6DB2F6E6E">
    <w:name w:val="9F8A6378CFC0447AAB6E26A6DB2F6E6E"/>
    <w:rsid w:val="009D40C4"/>
  </w:style>
  <w:style w:type="paragraph" w:customStyle="1" w:styleId="9B3B9ED6801F4398A06A7CC36E149E56">
    <w:name w:val="9B3B9ED6801F4398A06A7CC36E149E56"/>
    <w:rsid w:val="00315E73"/>
  </w:style>
  <w:style w:type="paragraph" w:customStyle="1" w:styleId="4C6AF938B1814B179FFFEA677692F580">
    <w:name w:val="4C6AF938B1814B179FFFEA677692F580"/>
    <w:rsid w:val="00315E73"/>
  </w:style>
  <w:style w:type="paragraph" w:customStyle="1" w:styleId="D917F8D5F20C4A7FBA14CAD3E22C39BC">
    <w:name w:val="D917F8D5F20C4A7FBA14CAD3E22C39BC"/>
    <w:rsid w:val="00315E73"/>
  </w:style>
  <w:style w:type="paragraph" w:customStyle="1" w:styleId="E56749405684466AA6D600C8FE42918D">
    <w:name w:val="E56749405684466AA6D600C8FE42918D"/>
    <w:rsid w:val="00315E73"/>
  </w:style>
  <w:style w:type="paragraph" w:customStyle="1" w:styleId="DFC814D77E6F4EEE87BCC99F47DF9536">
    <w:name w:val="DFC814D77E6F4EEE87BCC99F47DF9536"/>
    <w:rsid w:val="00315E73"/>
  </w:style>
  <w:style w:type="paragraph" w:customStyle="1" w:styleId="0287416F071348F8808BB8EF374C7B92">
    <w:name w:val="0287416F071348F8808BB8EF374C7B92"/>
    <w:rsid w:val="00315E73"/>
  </w:style>
  <w:style w:type="paragraph" w:customStyle="1" w:styleId="B222EA44C3F54DA897435F5959B4AB50">
    <w:name w:val="B222EA44C3F54DA897435F5959B4AB50"/>
    <w:rsid w:val="00315E73"/>
  </w:style>
  <w:style w:type="paragraph" w:customStyle="1" w:styleId="EB3E7ABD6E4449FFA28BCEE97EE0FE97">
    <w:name w:val="EB3E7ABD6E4449FFA28BCEE97EE0FE97"/>
    <w:rsid w:val="00315E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86063DD-0807-4CF7-BDC3-5C7F7F482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3</Pages>
  <Words>51</Words>
  <Characters>291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2020-07-02T10:02:00Z</dcterms:created>
  <dcterms:modified xsi:type="dcterms:W3CDTF">2020-07-02T10:02:00Z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